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AB81F" w14:textId="123B5801" w:rsidR="00E538E2" w:rsidRDefault="00CD1C61">
      <w:pPr>
        <w:rPr>
          <w:rFonts w:asciiTheme="majorHAnsi" w:hAnsiTheme="majorHAnsi"/>
          <w:lang w:val="en-GB"/>
        </w:rPr>
      </w:pPr>
      <w:r w:rsidRPr="009B4704">
        <w:rPr>
          <w:rFonts w:asciiTheme="majorHAnsi" w:hAnsiTheme="majorHAnsi"/>
          <w:noProof/>
          <w:lang w:val="en-GB" w:eastAsia="en-GB"/>
        </w:rPr>
        <w:drawing>
          <wp:anchor distT="0" distB="0" distL="114300" distR="114300" simplePos="0" relativeHeight="251657728" behindDoc="0" locked="0" layoutInCell="1" allowOverlap="1" wp14:anchorId="45FAB861" wp14:editId="712B9829">
            <wp:simplePos x="0" y="0"/>
            <wp:positionH relativeFrom="page">
              <wp:posOffset>241300</wp:posOffset>
            </wp:positionH>
            <wp:positionV relativeFrom="paragraph">
              <wp:posOffset>-25400</wp:posOffset>
            </wp:positionV>
            <wp:extent cx="1044575" cy="7747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36"/>
                    <a:stretch/>
                  </pic:blipFill>
                  <pic:spPr bwMode="auto">
                    <a:xfrm>
                      <a:off x="0" y="0"/>
                      <a:ext cx="1044575" cy="77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3DDF4A" w14:textId="77777777" w:rsidR="00CD1C61" w:rsidRDefault="00CD1C61" w:rsidP="00C12F4E">
      <w:pPr>
        <w:jc w:val="right"/>
        <w:rPr>
          <w:rFonts w:asciiTheme="majorHAnsi" w:hAnsiTheme="majorHAnsi"/>
          <w:lang w:val="en-GB"/>
        </w:rPr>
      </w:pPr>
    </w:p>
    <w:p w14:paraId="0F777AEB" w14:textId="00E1974C" w:rsidR="00CD1C61" w:rsidRDefault="005031F7" w:rsidP="005031F7">
      <w:pPr>
        <w:ind w:left="993"/>
        <w:jc w:val="center"/>
        <w:rPr>
          <w:rFonts w:asciiTheme="majorHAnsi" w:hAnsiTheme="majorHAnsi"/>
          <w:b/>
          <w:bCs/>
          <w:sz w:val="32"/>
          <w:szCs w:val="32"/>
          <w:u w:val="single"/>
          <w:lang w:val="en-GB"/>
        </w:rPr>
      </w:pPr>
      <w:r w:rsidRPr="005031F7">
        <w:rPr>
          <w:rFonts w:asciiTheme="majorHAnsi" w:hAnsiTheme="majorHAnsi"/>
          <w:b/>
          <w:bCs/>
          <w:sz w:val="32"/>
          <w:szCs w:val="32"/>
          <w:u w:val="single"/>
          <w:lang w:val="en-GB"/>
        </w:rPr>
        <w:t>District Industrial Action Hardship Application Form</w:t>
      </w:r>
    </w:p>
    <w:p w14:paraId="1243F32C" w14:textId="77777777" w:rsidR="00057085" w:rsidRDefault="00057085" w:rsidP="005031F7">
      <w:pPr>
        <w:ind w:left="993"/>
        <w:jc w:val="center"/>
        <w:rPr>
          <w:rFonts w:asciiTheme="majorHAnsi" w:hAnsiTheme="majorHAnsi"/>
          <w:sz w:val="32"/>
          <w:szCs w:val="32"/>
          <w:lang w:val="en-GB"/>
        </w:rPr>
      </w:pPr>
    </w:p>
    <w:p w14:paraId="6975EC17" w14:textId="486A8848" w:rsidR="00057085" w:rsidRPr="00057085" w:rsidRDefault="00057085" w:rsidP="005031F7">
      <w:pPr>
        <w:ind w:left="993"/>
        <w:jc w:val="center"/>
        <w:rPr>
          <w:rFonts w:asciiTheme="majorHAnsi" w:hAnsiTheme="majorHAnsi"/>
          <w:sz w:val="24"/>
          <w:lang w:val="en-GB"/>
        </w:rPr>
      </w:pPr>
      <w:r w:rsidRPr="00057085">
        <w:rPr>
          <w:rFonts w:asciiTheme="majorHAnsi" w:hAnsiTheme="majorHAnsi"/>
          <w:sz w:val="24"/>
          <w:lang w:val="en-GB"/>
        </w:rPr>
        <w:t xml:space="preserve">Please email completed forms to </w:t>
      </w:r>
      <w:hyperlink r:id="rId11" w:history="1">
        <w:r w:rsidRPr="00F24B66">
          <w:rPr>
            <w:rStyle w:val="Hyperlink"/>
            <w:rFonts w:asciiTheme="majorHAnsi" w:hAnsiTheme="majorHAnsi"/>
            <w:sz w:val="24"/>
            <w:lang w:val="en-GB"/>
          </w:rPr>
          <w:t>david.tiltman@neu.org.uk</w:t>
        </w:r>
      </w:hyperlink>
      <w:r>
        <w:rPr>
          <w:rFonts w:asciiTheme="majorHAnsi" w:hAnsiTheme="majorHAnsi"/>
          <w:sz w:val="24"/>
          <w:lang w:val="en-GB"/>
        </w:rPr>
        <w:t xml:space="preserve"> </w:t>
      </w:r>
    </w:p>
    <w:p w14:paraId="7A1DAC63" w14:textId="77777777" w:rsidR="00CD1C61" w:rsidRDefault="00CD1C61" w:rsidP="00C12F4E">
      <w:pPr>
        <w:jc w:val="right"/>
        <w:rPr>
          <w:rFonts w:asciiTheme="majorHAnsi" w:hAnsiTheme="majorHAnsi"/>
          <w:lang w:val="en-GB"/>
        </w:rPr>
      </w:pPr>
    </w:p>
    <w:p w14:paraId="035FC015" w14:textId="107D70B9" w:rsidR="00F36DFD" w:rsidRPr="005031F7" w:rsidRDefault="000D2F38" w:rsidP="005031F7">
      <w:pPr>
        <w:ind w:left="993"/>
        <w:jc w:val="center"/>
        <w:rPr>
          <w:rFonts w:asciiTheme="majorHAnsi" w:hAnsiTheme="majorHAnsi"/>
          <w:b/>
          <w:bCs/>
          <w:color w:val="0000FF"/>
          <w:sz w:val="22"/>
          <w:szCs w:val="22"/>
          <w:lang w:val="en-GB"/>
        </w:rPr>
      </w:pPr>
      <w:r w:rsidRPr="005031F7">
        <w:rPr>
          <w:rFonts w:asciiTheme="majorHAnsi" w:hAnsiTheme="majorHAnsi"/>
          <w:b/>
          <w:bCs/>
          <w:color w:val="0000FF"/>
          <w:sz w:val="22"/>
          <w:szCs w:val="22"/>
          <w:lang w:val="en-GB"/>
        </w:rPr>
        <w:t xml:space="preserve">Payment must be in accordance with Regulation </w:t>
      </w:r>
      <w:r w:rsidR="00283F83" w:rsidRPr="005031F7">
        <w:rPr>
          <w:rFonts w:asciiTheme="majorHAnsi" w:hAnsiTheme="majorHAnsi"/>
          <w:b/>
          <w:bCs/>
          <w:color w:val="0000FF"/>
          <w:sz w:val="22"/>
          <w:szCs w:val="22"/>
          <w:lang w:val="en-GB"/>
        </w:rPr>
        <w:t>43</w:t>
      </w:r>
      <w:r w:rsidRPr="005031F7">
        <w:rPr>
          <w:rFonts w:asciiTheme="majorHAnsi" w:hAnsiTheme="majorHAnsi"/>
          <w:b/>
          <w:bCs/>
          <w:color w:val="0000FF"/>
          <w:sz w:val="22"/>
          <w:szCs w:val="22"/>
          <w:lang w:val="en-GB"/>
        </w:rPr>
        <w:t xml:space="preserve"> of the </w:t>
      </w:r>
      <w:r w:rsidR="008A428D" w:rsidRPr="005031F7">
        <w:rPr>
          <w:rFonts w:asciiTheme="majorHAnsi" w:hAnsiTheme="majorHAnsi"/>
          <w:b/>
          <w:bCs/>
          <w:color w:val="0000FF"/>
          <w:sz w:val="22"/>
          <w:szCs w:val="22"/>
          <w:lang w:val="en-GB"/>
        </w:rPr>
        <w:t>Local Financial Regulations</w:t>
      </w:r>
    </w:p>
    <w:p w14:paraId="52B149E2" w14:textId="77777777" w:rsidR="00F36DFD" w:rsidRPr="009B4704" w:rsidRDefault="00F36DFD">
      <w:pPr>
        <w:rPr>
          <w:rFonts w:asciiTheme="majorHAnsi" w:hAnsiTheme="majorHAnsi"/>
          <w:lang w:val="en-GB"/>
        </w:rPr>
      </w:pPr>
    </w:p>
    <w:p w14:paraId="45FAB836" w14:textId="59323616" w:rsidR="00E538E2" w:rsidRDefault="00E538E2">
      <w:pPr>
        <w:rPr>
          <w:rFonts w:asciiTheme="majorHAnsi" w:hAnsiTheme="majorHAnsi"/>
          <w:lang w:val="en-GB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4223"/>
        <w:gridCol w:w="2552"/>
        <w:gridCol w:w="2410"/>
      </w:tblGrid>
      <w:tr w:rsidR="00215B07" w:rsidRPr="009B4704" w14:paraId="0D013E88" w14:textId="77777777" w:rsidTr="00AD174E">
        <w:trPr>
          <w:trHeight w:val="582"/>
        </w:trPr>
        <w:tc>
          <w:tcPr>
            <w:tcW w:w="1555" w:type="dxa"/>
            <w:vAlign w:val="center"/>
          </w:tcPr>
          <w:p w14:paraId="7C87D081" w14:textId="77777777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Name</w:t>
            </w:r>
          </w:p>
        </w:tc>
        <w:tc>
          <w:tcPr>
            <w:tcW w:w="4223" w:type="dxa"/>
            <w:vAlign w:val="center"/>
          </w:tcPr>
          <w:p w14:paraId="0156E991" w14:textId="53C0E2EE" w:rsidR="00215B07" w:rsidRPr="009B4704" w:rsidRDefault="00215B07" w:rsidP="00D478FD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7E4B0729" w14:textId="080C8103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Date(s) of strike action</w:t>
            </w:r>
          </w:p>
        </w:tc>
        <w:tc>
          <w:tcPr>
            <w:tcW w:w="2410" w:type="dxa"/>
            <w:vAlign w:val="center"/>
          </w:tcPr>
          <w:p w14:paraId="1F5EA589" w14:textId="77777777" w:rsidR="00215B07" w:rsidRPr="009B4704" w:rsidRDefault="00215B07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  <w:tr w:rsidR="00215B07" w:rsidRPr="009B4704" w14:paraId="5739F480" w14:textId="77777777" w:rsidTr="00AD174E">
        <w:trPr>
          <w:trHeight w:val="582"/>
        </w:trPr>
        <w:tc>
          <w:tcPr>
            <w:tcW w:w="1555" w:type="dxa"/>
            <w:vAlign w:val="center"/>
          </w:tcPr>
          <w:p w14:paraId="03C89F02" w14:textId="1A6F1684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School</w:t>
            </w:r>
            <w:r w:rsidR="00AD174E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 xml:space="preserve"> / Employer / Workplace</w:t>
            </w:r>
          </w:p>
        </w:tc>
        <w:tc>
          <w:tcPr>
            <w:tcW w:w="4223" w:type="dxa"/>
            <w:vAlign w:val="center"/>
          </w:tcPr>
          <w:p w14:paraId="4288BAA9" w14:textId="55C96730" w:rsidR="00215B07" w:rsidRPr="009B4704" w:rsidRDefault="00215B07" w:rsidP="00D478FD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126DC24F" w14:textId="77777777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Membership Number</w:t>
            </w:r>
          </w:p>
        </w:tc>
        <w:tc>
          <w:tcPr>
            <w:tcW w:w="2410" w:type="dxa"/>
            <w:vAlign w:val="center"/>
          </w:tcPr>
          <w:p w14:paraId="17C40D2B" w14:textId="77777777" w:rsidR="00215B07" w:rsidRPr="009B4704" w:rsidRDefault="00215B07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  <w:tr w:rsidR="00215B07" w:rsidRPr="009B4704" w14:paraId="7A77132C" w14:textId="77777777" w:rsidTr="00AD174E">
        <w:trPr>
          <w:trHeight w:val="582"/>
        </w:trPr>
        <w:tc>
          <w:tcPr>
            <w:tcW w:w="1555" w:type="dxa"/>
            <w:vAlign w:val="center"/>
          </w:tcPr>
          <w:p w14:paraId="6565B015" w14:textId="77777777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Email</w:t>
            </w:r>
          </w:p>
        </w:tc>
        <w:tc>
          <w:tcPr>
            <w:tcW w:w="4223" w:type="dxa"/>
            <w:vAlign w:val="center"/>
          </w:tcPr>
          <w:p w14:paraId="092110D1" w14:textId="77777777" w:rsidR="00215B07" w:rsidRPr="009B4704" w:rsidRDefault="00215B07" w:rsidP="00D478FD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548EC6B7" w14:textId="7927FDED" w:rsidR="00215B07" w:rsidRPr="001969C0" w:rsidRDefault="00215B07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Amount Deducted*</w:t>
            </w:r>
          </w:p>
        </w:tc>
        <w:tc>
          <w:tcPr>
            <w:tcW w:w="2410" w:type="dxa"/>
            <w:vAlign w:val="center"/>
          </w:tcPr>
          <w:p w14:paraId="046A3B71" w14:textId="77777777" w:rsidR="00215B07" w:rsidRPr="009B4704" w:rsidRDefault="00215B07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  <w:tr w:rsidR="00AD174E" w:rsidRPr="009B4704" w14:paraId="54818869" w14:textId="77777777" w:rsidTr="00AD174E">
        <w:trPr>
          <w:trHeight w:val="582"/>
        </w:trPr>
        <w:tc>
          <w:tcPr>
            <w:tcW w:w="1555" w:type="dxa"/>
            <w:vAlign w:val="center"/>
          </w:tcPr>
          <w:p w14:paraId="64CC14C6" w14:textId="3CE9D8DC" w:rsidR="00AD174E" w:rsidRPr="001969C0" w:rsidRDefault="00AD174E" w:rsidP="00AD174E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Role</w:t>
            </w:r>
          </w:p>
        </w:tc>
        <w:tc>
          <w:tcPr>
            <w:tcW w:w="4223" w:type="dxa"/>
            <w:vAlign w:val="center"/>
          </w:tcPr>
          <w:p w14:paraId="0445EEB6" w14:textId="77777777" w:rsidR="00AD174E" w:rsidRPr="009B4704" w:rsidRDefault="00AD174E" w:rsidP="00D478FD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72B49A95" w14:textId="77777777" w:rsidR="00AD174E" w:rsidRDefault="00AD174E" w:rsidP="00AD174E">
            <w:pPr>
              <w:tabs>
                <w:tab w:val="left" w:pos="3240"/>
              </w:tabs>
              <w:rPr>
                <w:rFonts w:asciiTheme="majorHAnsi" w:hAnsiTheme="majorHAnsi"/>
                <w:b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Type of contract</w:t>
            </w:r>
          </w:p>
          <w:p w14:paraId="1F164C2F" w14:textId="000C4B62" w:rsidR="00AD174E" w:rsidRDefault="00AD174E" w:rsidP="00AD174E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(Permanent/</w:t>
            </w:r>
          </w:p>
          <w:p w14:paraId="09E37C7C" w14:textId="159B37E0" w:rsidR="00AD174E" w:rsidRPr="00AD174E" w:rsidRDefault="00AD174E" w:rsidP="00AD174E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Fixed Term/Supply)</w:t>
            </w:r>
          </w:p>
        </w:tc>
        <w:tc>
          <w:tcPr>
            <w:tcW w:w="2410" w:type="dxa"/>
            <w:vAlign w:val="center"/>
          </w:tcPr>
          <w:p w14:paraId="772B55A5" w14:textId="33DF7849" w:rsidR="00AD174E" w:rsidRPr="009B4704" w:rsidRDefault="00AD174E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</w:tbl>
    <w:p w14:paraId="5D1EC364" w14:textId="77777777" w:rsidR="00215B07" w:rsidRPr="009B4704" w:rsidRDefault="00215B07">
      <w:pPr>
        <w:rPr>
          <w:rFonts w:asciiTheme="majorHAnsi" w:hAnsiTheme="majorHAnsi"/>
          <w:lang w:val="en-GB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8364"/>
      </w:tblGrid>
      <w:tr w:rsidR="00E538E2" w:rsidRPr="009B4704" w14:paraId="45FAB83A" w14:textId="77777777" w:rsidTr="00F21DBD">
        <w:trPr>
          <w:trHeight w:val="1949"/>
        </w:trPr>
        <w:tc>
          <w:tcPr>
            <w:tcW w:w="2376" w:type="dxa"/>
            <w:tcBorders>
              <w:top w:val="nil"/>
              <w:left w:val="nil"/>
              <w:bottom w:val="nil"/>
            </w:tcBorders>
          </w:tcPr>
          <w:p w14:paraId="45FAB837" w14:textId="15039017" w:rsidR="007F642B" w:rsidRPr="00F21DBD" w:rsidRDefault="009609A9" w:rsidP="009609A9">
            <w:pPr>
              <w:pStyle w:val="Labels"/>
              <w:jc w:val="left"/>
              <w:rPr>
                <w:rFonts w:asciiTheme="majorHAnsi" w:hAnsiTheme="majorHAnsi"/>
                <w:bCs/>
                <w:sz w:val="22"/>
                <w:szCs w:val="22"/>
                <w:lang w:val="en-GB"/>
              </w:rPr>
            </w:pPr>
            <w:r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Special circumstances</w:t>
            </w:r>
            <w:r w:rsidR="00CB59CD"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 xml:space="preserve"> </w:t>
            </w:r>
            <w:r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causing the hardship</w:t>
            </w:r>
          </w:p>
          <w:p w14:paraId="45FAB838" w14:textId="546B2594" w:rsidR="00E538E2" w:rsidRPr="009B4704" w:rsidRDefault="00CB59CD" w:rsidP="009609A9">
            <w:pPr>
              <w:pStyle w:val="Labels"/>
              <w:jc w:val="left"/>
              <w:rPr>
                <w:rFonts w:asciiTheme="majorHAnsi" w:hAnsiTheme="majorHAnsi"/>
                <w:lang w:val="en-GB"/>
              </w:rPr>
            </w:pPr>
            <w:r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(</w:t>
            </w:r>
            <w:r w:rsidR="009609A9"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 xml:space="preserve">over and above those suffered by other </w:t>
            </w:r>
            <w:r w:rsidR="007044C0"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NEU</w:t>
            </w:r>
            <w:r w:rsidR="007F642B"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 xml:space="preserve"> </w:t>
            </w:r>
            <w:r w:rsidR="009609A9"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members</w:t>
            </w:r>
            <w:r w:rsidRPr="00F21DBD">
              <w:rPr>
                <w:rFonts w:asciiTheme="majorHAnsi" w:hAnsiTheme="majorHAnsi"/>
                <w:bCs/>
                <w:sz w:val="22"/>
                <w:szCs w:val="22"/>
                <w:lang w:val="en-GB"/>
              </w:rPr>
              <w:t>)</w:t>
            </w:r>
            <w:r w:rsidR="00F97820" w:rsidRPr="00F21DBD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8364" w:type="dxa"/>
          </w:tcPr>
          <w:p w14:paraId="45FAB839" w14:textId="77777777" w:rsidR="00E538E2" w:rsidRPr="009B4704" w:rsidRDefault="00E538E2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lang w:val="en-GB"/>
              </w:rPr>
            </w:pPr>
          </w:p>
        </w:tc>
      </w:tr>
    </w:tbl>
    <w:p w14:paraId="53F2D357" w14:textId="77777777" w:rsidR="00215B07" w:rsidRPr="009B4704" w:rsidRDefault="00215B07">
      <w:pPr>
        <w:rPr>
          <w:rFonts w:asciiTheme="majorHAnsi" w:hAnsiTheme="majorHAnsi"/>
          <w:lang w:val="en-GB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686"/>
        <w:gridCol w:w="1559"/>
        <w:gridCol w:w="3544"/>
      </w:tblGrid>
      <w:tr w:rsidR="00E538E2" w:rsidRPr="009B4704" w14:paraId="45FAB840" w14:textId="77777777" w:rsidTr="001969C0">
        <w:trPr>
          <w:trHeight w:val="576"/>
        </w:trPr>
        <w:tc>
          <w:tcPr>
            <w:tcW w:w="1951" w:type="dxa"/>
            <w:vAlign w:val="center"/>
          </w:tcPr>
          <w:p w14:paraId="45FAB83C" w14:textId="53E5A7FF" w:rsidR="00E538E2" w:rsidRPr="001969C0" w:rsidRDefault="00F438D9" w:rsidP="00D92331">
            <w:pPr>
              <w:pStyle w:val="Labels"/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Account Number</w:t>
            </w:r>
            <w:r w:rsidR="00874AFD"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14:paraId="45FAB83D" w14:textId="77777777" w:rsidR="00E538E2" w:rsidRPr="009B4704" w:rsidRDefault="00E538E2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45FAB83E" w14:textId="77777777" w:rsidR="00E538E2" w:rsidRPr="001969C0" w:rsidRDefault="00874AFD" w:rsidP="007044C0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Sort Code</w:t>
            </w:r>
          </w:p>
        </w:tc>
        <w:tc>
          <w:tcPr>
            <w:tcW w:w="3544" w:type="dxa"/>
            <w:vAlign w:val="center"/>
          </w:tcPr>
          <w:p w14:paraId="45FAB83F" w14:textId="77777777" w:rsidR="00E538E2" w:rsidRPr="009B4704" w:rsidRDefault="00E538E2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lang w:val="en-GB"/>
              </w:rPr>
            </w:pPr>
          </w:p>
        </w:tc>
      </w:tr>
      <w:tr w:rsidR="00874AFD" w:rsidRPr="009B4704" w14:paraId="45FAB843" w14:textId="77777777" w:rsidTr="001969C0">
        <w:trPr>
          <w:trHeight w:val="576"/>
        </w:trPr>
        <w:tc>
          <w:tcPr>
            <w:tcW w:w="1951" w:type="dxa"/>
            <w:vAlign w:val="center"/>
          </w:tcPr>
          <w:p w14:paraId="45FAB841" w14:textId="2C783085" w:rsidR="00874AFD" w:rsidRPr="001969C0" w:rsidRDefault="00874AFD" w:rsidP="00D92331">
            <w:pPr>
              <w:tabs>
                <w:tab w:val="left" w:pos="3240"/>
              </w:tabs>
              <w:jc w:val="right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Account </w:t>
            </w:r>
            <w:r w:rsidR="00F438D9"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Name</w:t>
            </w:r>
          </w:p>
        </w:tc>
        <w:tc>
          <w:tcPr>
            <w:tcW w:w="8789" w:type="dxa"/>
            <w:gridSpan w:val="3"/>
            <w:vAlign w:val="center"/>
          </w:tcPr>
          <w:p w14:paraId="45FAB842" w14:textId="77777777" w:rsidR="00874AFD" w:rsidRPr="001969C0" w:rsidRDefault="00874AFD" w:rsidP="007044C0">
            <w:pPr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</w:tc>
      </w:tr>
      <w:tr w:rsidR="00F438D9" w:rsidRPr="009B4704" w14:paraId="38BCFC2E" w14:textId="77777777" w:rsidTr="001969C0">
        <w:trPr>
          <w:trHeight w:val="576"/>
        </w:trPr>
        <w:tc>
          <w:tcPr>
            <w:tcW w:w="1951" w:type="dxa"/>
            <w:vAlign w:val="center"/>
          </w:tcPr>
          <w:p w14:paraId="1CE3CB1A" w14:textId="728E6A45" w:rsidR="00F438D9" w:rsidRPr="001969C0" w:rsidRDefault="00F438D9" w:rsidP="00D92331">
            <w:pPr>
              <w:tabs>
                <w:tab w:val="left" w:pos="3240"/>
              </w:tabs>
              <w:jc w:val="right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9C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Bank</w:t>
            </w:r>
          </w:p>
        </w:tc>
        <w:tc>
          <w:tcPr>
            <w:tcW w:w="8789" w:type="dxa"/>
            <w:gridSpan w:val="3"/>
            <w:vAlign w:val="center"/>
          </w:tcPr>
          <w:p w14:paraId="69F36029" w14:textId="77777777" w:rsidR="00F438D9" w:rsidRPr="001969C0" w:rsidRDefault="00F438D9" w:rsidP="007044C0">
            <w:pPr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</w:tc>
      </w:tr>
    </w:tbl>
    <w:p w14:paraId="45FAB847" w14:textId="77777777" w:rsidR="00266407" w:rsidRPr="009B4704" w:rsidRDefault="00266407">
      <w:pPr>
        <w:tabs>
          <w:tab w:val="left" w:pos="3240"/>
        </w:tabs>
        <w:rPr>
          <w:rFonts w:asciiTheme="majorHAnsi" w:hAnsiTheme="majorHAnsi"/>
          <w:lang w:val="en-GB"/>
        </w:rPr>
      </w:pPr>
    </w:p>
    <w:p w14:paraId="54F8853C" w14:textId="77303DF7" w:rsidR="00AD174E" w:rsidRDefault="00D92331" w:rsidP="00AD174E">
      <w:pPr>
        <w:pStyle w:val="NormalWeb"/>
      </w:pPr>
      <w:r w:rsidRPr="00EC0A3E">
        <w:rPr>
          <w:rFonts w:asciiTheme="majorHAnsi" w:hAnsiTheme="majorHAnsi"/>
          <w:i/>
          <w:iCs/>
          <w:sz w:val="22"/>
          <w:szCs w:val="22"/>
        </w:rPr>
        <w:t>*</w:t>
      </w:r>
      <w:r w:rsidR="00716F6D" w:rsidRPr="00EC0A3E">
        <w:rPr>
          <w:rFonts w:asciiTheme="majorHAnsi" w:hAnsiTheme="majorHAnsi"/>
          <w:i/>
          <w:iCs/>
          <w:sz w:val="22"/>
          <w:szCs w:val="22"/>
        </w:rPr>
        <w:t>If this request is agreed</w:t>
      </w:r>
      <w:r w:rsidR="003F65AA" w:rsidRPr="00EC0A3E">
        <w:rPr>
          <w:rFonts w:asciiTheme="majorHAnsi" w:hAnsiTheme="majorHAnsi"/>
          <w:i/>
          <w:iCs/>
          <w:sz w:val="22"/>
          <w:szCs w:val="22"/>
        </w:rPr>
        <w:t>,</w:t>
      </w:r>
      <w:r w:rsidR="00716F6D" w:rsidRPr="00EC0A3E">
        <w:rPr>
          <w:rFonts w:asciiTheme="majorHAnsi" w:hAnsiTheme="majorHAnsi"/>
          <w:i/>
          <w:iCs/>
          <w:sz w:val="22"/>
          <w:szCs w:val="22"/>
        </w:rPr>
        <w:t xml:space="preserve"> payment will be made on production of two salary slips, one showing normal pay and the other showing the net deduction.</w:t>
      </w:r>
      <w:r w:rsidR="006942E8" w:rsidRPr="00EC0A3E">
        <w:rPr>
          <w:rFonts w:asciiTheme="majorHAnsi" w:hAnsiTheme="majorHAnsi"/>
          <w:i/>
          <w:iCs/>
          <w:sz w:val="22"/>
          <w:szCs w:val="22"/>
        </w:rPr>
        <w:t xml:space="preserve"> </w:t>
      </w:r>
      <w:r w:rsidR="00AD174E">
        <w:rPr>
          <w:rFonts w:ascii="Arial" w:hAnsi="Arial" w:cs="Arial"/>
          <w:i/>
          <w:iCs/>
          <w:color w:val="FF0000"/>
          <w:sz w:val="20"/>
          <w:szCs w:val="20"/>
        </w:rPr>
        <w:t>P</w:t>
      </w:r>
      <w:r w:rsidR="00AD174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ayment will only be made on production of proof of loss of earnings. </w:t>
      </w:r>
      <w:r w:rsidR="00AD174E">
        <w:rPr>
          <w:rFonts w:ascii="Arial" w:hAnsi="Arial" w:cs="Arial"/>
          <w:i/>
          <w:iCs/>
          <w:sz w:val="20"/>
          <w:szCs w:val="20"/>
        </w:rPr>
        <w:t xml:space="preserve">Members on fixed term or permanent contracts need to send </w:t>
      </w:r>
      <w:r w:rsidR="00AD174E">
        <w:rPr>
          <w:rFonts w:ascii="Arial" w:hAnsi="Arial" w:cs="Arial"/>
          <w:b/>
          <w:bCs/>
          <w:i/>
          <w:iCs/>
          <w:sz w:val="20"/>
          <w:szCs w:val="20"/>
        </w:rPr>
        <w:t xml:space="preserve">two </w:t>
      </w:r>
      <w:proofErr w:type="gramStart"/>
      <w:r w:rsidR="00AD174E">
        <w:rPr>
          <w:rFonts w:ascii="Arial" w:hAnsi="Arial" w:cs="Arial"/>
          <w:b/>
          <w:bCs/>
          <w:i/>
          <w:iCs/>
          <w:sz w:val="20"/>
          <w:szCs w:val="20"/>
        </w:rPr>
        <w:t>payslips</w:t>
      </w:r>
      <w:r w:rsidR="00AD174E">
        <w:rPr>
          <w:rFonts w:ascii="Arial" w:hAnsi="Arial" w:cs="Arial"/>
          <w:i/>
          <w:iCs/>
          <w:sz w:val="20"/>
          <w:szCs w:val="20"/>
        </w:rPr>
        <w:t>;</w:t>
      </w:r>
      <w:proofErr w:type="gramEnd"/>
      <w:r w:rsidR="00AD174E">
        <w:rPr>
          <w:rFonts w:ascii="Arial" w:hAnsi="Arial" w:cs="Arial"/>
          <w:i/>
          <w:iCs/>
          <w:sz w:val="20"/>
          <w:szCs w:val="20"/>
        </w:rPr>
        <w:t xml:space="preserve"> one showing </w:t>
      </w:r>
      <w:r w:rsidR="00AD174E">
        <w:rPr>
          <w:rFonts w:ascii="Arial" w:hAnsi="Arial" w:cs="Arial"/>
          <w:b/>
          <w:bCs/>
          <w:i/>
          <w:iCs/>
          <w:sz w:val="20"/>
          <w:szCs w:val="20"/>
        </w:rPr>
        <w:t xml:space="preserve">normal pay </w:t>
      </w:r>
      <w:r w:rsidR="00AD174E">
        <w:rPr>
          <w:rFonts w:ascii="Arial" w:hAnsi="Arial" w:cs="Arial"/>
          <w:i/>
          <w:iCs/>
          <w:sz w:val="20"/>
          <w:szCs w:val="20"/>
        </w:rPr>
        <w:t xml:space="preserve">and </w:t>
      </w:r>
      <w:r w:rsidR="00AD174E">
        <w:rPr>
          <w:rFonts w:ascii="Arial" w:hAnsi="Arial" w:cs="Arial"/>
          <w:b/>
          <w:bCs/>
          <w:i/>
          <w:iCs/>
          <w:sz w:val="20"/>
          <w:szCs w:val="20"/>
        </w:rPr>
        <w:t xml:space="preserve">the other showing the net deduction </w:t>
      </w:r>
      <w:r w:rsidR="00AD174E">
        <w:rPr>
          <w:rFonts w:ascii="Arial" w:hAnsi="Arial" w:cs="Arial"/>
          <w:i/>
          <w:iCs/>
          <w:sz w:val="20"/>
          <w:szCs w:val="20"/>
        </w:rPr>
        <w:t>(reduced take home pay</w:t>
      </w:r>
      <w:r w:rsidR="00AD174E">
        <w:rPr>
          <w:rFonts w:ascii="Arial" w:hAnsi="Arial" w:cs="Arial"/>
          <w:b/>
          <w:bCs/>
          <w:i/>
          <w:iCs/>
          <w:sz w:val="20"/>
          <w:szCs w:val="20"/>
        </w:rPr>
        <w:t xml:space="preserve">). </w:t>
      </w:r>
      <w:r w:rsidR="00AD174E">
        <w:rPr>
          <w:rFonts w:ascii="Arial" w:hAnsi="Arial" w:cs="Arial"/>
          <w:i/>
          <w:iCs/>
          <w:sz w:val="20"/>
          <w:szCs w:val="20"/>
        </w:rPr>
        <w:t xml:space="preserve">Members working on a supply basis need to send </w:t>
      </w:r>
      <w:r w:rsidR="00AD174E">
        <w:rPr>
          <w:rFonts w:ascii="Arial" w:hAnsi="Arial" w:cs="Arial"/>
          <w:b/>
          <w:bCs/>
          <w:i/>
          <w:iCs/>
          <w:sz w:val="20"/>
          <w:szCs w:val="20"/>
        </w:rPr>
        <w:t xml:space="preserve">two </w:t>
      </w:r>
      <w:r w:rsidR="00AD174E">
        <w:rPr>
          <w:rFonts w:ascii="Arial" w:hAnsi="Arial" w:cs="Arial"/>
          <w:i/>
          <w:iCs/>
          <w:sz w:val="20"/>
          <w:szCs w:val="20"/>
        </w:rPr>
        <w:t xml:space="preserve">payslips plus verification from their employer. </w:t>
      </w:r>
    </w:p>
    <w:p w14:paraId="45FAB848" w14:textId="5D1C3F0A" w:rsidR="00716F6D" w:rsidRPr="00EC0A3E" w:rsidRDefault="00716F6D" w:rsidP="00E1128C">
      <w:pPr>
        <w:tabs>
          <w:tab w:val="left" w:pos="3240"/>
        </w:tabs>
        <w:jc w:val="both"/>
        <w:rPr>
          <w:rFonts w:asciiTheme="majorHAnsi" w:hAnsiTheme="majorHAnsi"/>
          <w:i/>
          <w:iCs/>
          <w:sz w:val="22"/>
          <w:szCs w:val="22"/>
          <w:lang w:val="en-GB"/>
        </w:rPr>
      </w:pPr>
    </w:p>
    <w:p w14:paraId="45FAB849" w14:textId="16F0C74A" w:rsidR="0052510F" w:rsidRDefault="0052510F">
      <w:pPr>
        <w:tabs>
          <w:tab w:val="left" w:pos="3240"/>
        </w:tabs>
        <w:rPr>
          <w:rFonts w:asciiTheme="majorHAnsi" w:hAnsiTheme="majorHAnsi" w:cs="Arial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5670"/>
        <w:gridCol w:w="993"/>
        <w:gridCol w:w="2835"/>
      </w:tblGrid>
      <w:tr w:rsidR="00215B07" w:rsidRPr="009B4704" w14:paraId="01FECB32" w14:textId="77777777" w:rsidTr="00215B07">
        <w:trPr>
          <w:trHeight w:val="582"/>
        </w:trPr>
        <w:tc>
          <w:tcPr>
            <w:tcW w:w="1242" w:type="dxa"/>
            <w:vAlign w:val="center"/>
          </w:tcPr>
          <w:p w14:paraId="39835363" w14:textId="5BE2B5C4" w:rsidR="00215B07" w:rsidRPr="009B4704" w:rsidRDefault="00215B07" w:rsidP="00D478FD">
            <w:pPr>
              <w:pStyle w:val="Labels"/>
              <w:tabs>
                <w:tab w:val="left" w:pos="3240"/>
              </w:tabs>
              <w:rPr>
                <w:rFonts w:asciiTheme="majorHAnsi" w:hAnsiTheme="majorHAnsi"/>
                <w:b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Signature</w:t>
            </w:r>
          </w:p>
        </w:tc>
        <w:tc>
          <w:tcPr>
            <w:tcW w:w="5670" w:type="dxa"/>
            <w:vAlign w:val="center"/>
          </w:tcPr>
          <w:p w14:paraId="7E22BE4D" w14:textId="77777777" w:rsidR="00215B07" w:rsidRPr="009B4704" w:rsidRDefault="00215B07" w:rsidP="00D478FD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993" w:type="dxa"/>
            <w:vAlign w:val="center"/>
          </w:tcPr>
          <w:p w14:paraId="15EB78CD" w14:textId="2C353927" w:rsidR="00215B07" w:rsidRPr="009B4704" w:rsidRDefault="00215B07" w:rsidP="007044C0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lang w:val="en-GB"/>
              </w:rPr>
            </w:pPr>
            <w:r w:rsidRPr="001969C0">
              <w:rPr>
                <w:rFonts w:asciiTheme="majorHAnsi" w:hAnsiTheme="majorHAnsi"/>
                <w:b/>
                <w:sz w:val="22"/>
                <w:szCs w:val="22"/>
                <w:lang w:val="en-GB"/>
              </w:rPr>
              <w:t>Date</w:t>
            </w:r>
          </w:p>
        </w:tc>
        <w:tc>
          <w:tcPr>
            <w:tcW w:w="2835" w:type="dxa"/>
            <w:vAlign w:val="center"/>
          </w:tcPr>
          <w:p w14:paraId="05860873" w14:textId="77777777" w:rsidR="00215B07" w:rsidRPr="009B4704" w:rsidRDefault="00215B07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</w:tbl>
    <w:p w14:paraId="2E1A2B17" w14:textId="4266057D" w:rsidR="00215B07" w:rsidRDefault="006942E8">
      <w:pPr>
        <w:tabs>
          <w:tab w:val="left" w:pos="3240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D76CF" wp14:editId="7EEDBF07">
                <wp:simplePos x="0" y="0"/>
                <wp:positionH relativeFrom="column">
                  <wp:posOffset>-400050</wp:posOffset>
                </wp:positionH>
                <wp:positionV relativeFrom="paragraph">
                  <wp:posOffset>151765</wp:posOffset>
                </wp:positionV>
                <wp:extent cx="74160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B93F9B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.5pt,11.95pt" to="552.4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KVo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" strokecolor="black [3040]"/>
            </w:pict>
          </mc:Fallback>
        </mc:AlternateContent>
      </w:r>
    </w:p>
    <w:p w14:paraId="45FAB84A" w14:textId="77777777" w:rsidR="002A64DF" w:rsidRPr="009B4704" w:rsidRDefault="002A64DF">
      <w:pPr>
        <w:tabs>
          <w:tab w:val="left" w:pos="3240"/>
        </w:tabs>
        <w:rPr>
          <w:rFonts w:asciiTheme="majorHAnsi" w:hAnsiTheme="majorHAnsi" w:cs="Arial"/>
        </w:rPr>
      </w:pPr>
    </w:p>
    <w:p w14:paraId="45FAB84B" w14:textId="3F8D3E89" w:rsidR="004616C7" w:rsidRPr="009B4704" w:rsidRDefault="00C06CE8">
      <w:pPr>
        <w:tabs>
          <w:tab w:val="left" w:pos="3240"/>
        </w:tabs>
        <w:rPr>
          <w:rFonts w:asciiTheme="majorHAnsi" w:hAnsiTheme="majorHAnsi"/>
          <w:b/>
          <w:i/>
          <w:lang w:val="en-GB"/>
        </w:rPr>
      </w:pPr>
      <w:r w:rsidRPr="009B4704">
        <w:rPr>
          <w:rFonts w:asciiTheme="majorHAnsi" w:hAnsiTheme="majorHAnsi" w:cs="Arial"/>
          <w:b/>
          <w:i/>
        </w:rPr>
        <w:t>(</w:t>
      </w:r>
      <w:r w:rsidR="00057085">
        <w:rPr>
          <w:rFonts w:asciiTheme="majorHAnsi" w:hAnsiTheme="majorHAnsi" w:cs="Arial"/>
          <w:b/>
          <w:i/>
        </w:rPr>
        <w:t xml:space="preserve">NEU Swansea </w:t>
      </w:r>
      <w:r w:rsidR="007044C0">
        <w:rPr>
          <w:rFonts w:asciiTheme="majorHAnsi" w:hAnsiTheme="majorHAnsi" w:cs="Arial"/>
          <w:b/>
          <w:i/>
        </w:rPr>
        <w:t>District Hardship Committee</w:t>
      </w:r>
      <w:r w:rsidRPr="009B4704">
        <w:rPr>
          <w:rFonts w:asciiTheme="majorHAnsi" w:hAnsiTheme="majorHAnsi" w:cs="Arial"/>
          <w:b/>
          <w:i/>
        </w:rPr>
        <w:t xml:space="preserve"> use only)</w:t>
      </w:r>
      <w:r w:rsidR="004616C7" w:rsidRPr="009B4704">
        <w:rPr>
          <w:rFonts w:asciiTheme="majorHAnsi" w:hAnsiTheme="majorHAnsi"/>
          <w:b/>
          <w:i/>
          <w:lang w:val="en-GB"/>
        </w:rPr>
        <w:t xml:space="preserve"> </w:t>
      </w:r>
    </w:p>
    <w:p w14:paraId="45FAB84C" w14:textId="77777777" w:rsidR="001D0492" w:rsidRPr="009B4704" w:rsidRDefault="001D0492">
      <w:pPr>
        <w:tabs>
          <w:tab w:val="left" w:pos="3240"/>
        </w:tabs>
        <w:rPr>
          <w:rFonts w:asciiTheme="majorHAnsi" w:hAnsiTheme="majorHAnsi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E5AE2" w14:paraId="7CA1D826" w14:textId="77777777" w:rsidTr="006E5AE2">
        <w:tc>
          <w:tcPr>
            <w:tcW w:w="2614" w:type="dxa"/>
          </w:tcPr>
          <w:p w14:paraId="7A99E54A" w14:textId="63F8FE36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>APPLICATION REF</w:t>
            </w:r>
          </w:p>
        </w:tc>
        <w:tc>
          <w:tcPr>
            <w:tcW w:w="2614" w:type="dxa"/>
          </w:tcPr>
          <w:p w14:paraId="7CFE51D3" w14:textId="77777777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</w:p>
        </w:tc>
        <w:tc>
          <w:tcPr>
            <w:tcW w:w="2614" w:type="dxa"/>
          </w:tcPr>
          <w:p w14:paraId="6CECE657" w14:textId="77777777" w:rsidR="006E5AE2" w:rsidRDefault="006E5AE2" w:rsidP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>APPROVAL MEETING</w:t>
            </w:r>
          </w:p>
          <w:p w14:paraId="4395F4ED" w14:textId="4A96796F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>DATE</w:t>
            </w:r>
          </w:p>
        </w:tc>
        <w:tc>
          <w:tcPr>
            <w:tcW w:w="2614" w:type="dxa"/>
          </w:tcPr>
          <w:p w14:paraId="6AE209E0" w14:textId="77777777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</w:p>
        </w:tc>
      </w:tr>
      <w:tr w:rsidR="006E5AE2" w14:paraId="790C1941" w14:textId="77777777" w:rsidTr="006E5AE2">
        <w:tc>
          <w:tcPr>
            <w:tcW w:w="2614" w:type="dxa"/>
          </w:tcPr>
          <w:p w14:paraId="67EE1AB8" w14:textId="235C898F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>APPROVAL PANEL</w:t>
            </w:r>
          </w:p>
        </w:tc>
        <w:tc>
          <w:tcPr>
            <w:tcW w:w="2614" w:type="dxa"/>
          </w:tcPr>
          <w:p w14:paraId="3483FADB" w14:textId="77777777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</w:p>
        </w:tc>
        <w:tc>
          <w:tcPr>
            <w:tcW w:w="2614" w:type="dxa"/>
          </w:tcPr>
          <w:p w14:paraId="463B809F" w14:textId="182A8D5D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proofErr w:type="gramStart"/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>APPROVAL  -</w:t>
            </w:r>
            <w:proofErr w:type="gramEnd"/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 xml:space="preserve"> YES/NO</w:t>
            </w:r>
          </w:p>
        </w:tc>
        <w:tc>
          <w:tcPr>
            <w:tcW w:w="2614" w:type="dxa"/>
          </w:tcPr>
          <w:p w14:paraId="73C21E2A" w14:textId="77777777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</w:p>
        </w:tc>
      </w:tr>
      <w:tr w:rsidR="006E5AE2" w14:paraId="57357A63" w14:textId="77777777" w:rsidTr="00E01978">
        <w:tc>
          <w:tcPr>
            <w:tcW w:w="2614" w:type="dxa"/>
          </w:tcPr>
          <w:p w14:paraId="2F668C9C" w14:textId="333F49C5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  <w:r>
              <w:rPr>
                <w:rFonts w:asciiTheme="majorHAnsi" w:hAnsiTheme="majorHAnsi"/>
                <w:b/>
                <w:sz w:val="24"/>
                <w:szCs w:val="32"/>
                <w:lang w:val="en-GB"/>
              </w:rPr>
              <w:t xml:space="preserve">REASONS FOR REFUSAL OF </w:t>
            </w:r>
          </w:p>
        </w:tc>
        <w:tc>
          <w:tcPr>
            <w:tcW w:w="7842" w:type="dxa"/>
            <w:gridSpan w:val="3"/>
          </w:tcPr>
          <w:p w14:paraId="4CEDBB41" w14:textId="77777777" w:rsidR="006E5AE2" w:rsidRDefault="006E5AE2">
            <w:pPr>
              <w:tabs>
                <w:tab w:val="left" w:pos="3240"/>
              </w:tabs>
              <w:rPr>
                <w:rFonts w:asciiTheme="majorHAnsi" w:hAnsiTheme="majorHAnsi"/>
                <w:b/>
                <w:sz w:val="24"/>
                <w:szCs w:val="32"/>
                <w:lang w:val="en-GB"/>
              </w:rPr>
            </w:pPr>
          </w:p>
        </w:tc>
      </w:tr>
    </w:tbl>
    <w:p w14:paraId="4A3CE445" w14:textId="77777777" w:rsidR="006E5AE2" w:rsidRDefault="006E5AE2">
      <w:pPr>
        <w:tabs>
          <w:tab w:val="left" w:pos="3240"/>
        </w:tabs>
        <w:rPr>
          <w:rFonts w:asciiTheme="majorHAnsi" w:hAnsiTheme="majorHAnsi"/>
          <w:b/>
          <w:sz w:val="24"/>
          <w:szCs w:val="32"/>
          <w:lang w:val="en-GB"/>
        </w:rPr>
      </w:pPr>
    </w:p>
    <w:p w14:paraId="45FAB84D" w14:textId="0606B43B" w:rsidR="00874AFD" w:rsidRPr="009B4704" w:rsidRDefault="004616C7">
      <w:pPr>
        <w:tabs>
          <w:tab w:val="left" w:pos="3240"/>
        </w:tabs>
        <w:rPr>
          <w:rFonts w:asciiTheme="majorHAnsi" w:hAnsiTheme="majorHAnsi"/>
          <w:b/>
          <w:sz w:val="24"/>
          <w:szCs w:val="32"/>
          <w:lang w:val="en-GB"/>
        </w:rPr>
      </w:pPr>
      <w:r w:rsidRPr="009B4704">
        <w:rPr>
          <w:rFonts w:asciiTheme="majorHAnsi" w:hAnsiTheme="majorHAnsi"/>
          <w:b/>
          <w:sz w:val="24"/>
          <w:szCs w:val="32"/>
          <w:lang w:val="en-GB"/>
        </w:rPr>
        <w:t>Approval 1</w:t>
      </w:r>
    </w:p>
    <w:p w14:paraId="286B096E" w14:textId="77777777" w:rsidR="009B4704" w:rsidRPr="009B4704" w:rsidRDefault="009B4704">
      <w:pPr>
        <w:tabs>
          <w:tab w:val="left" w:pos="3240"/>
        </w:tabs>
        <w:rPr>
          <w:rFonts w:asciiTheme="majorHAnsi" w:hAnsiTheme="majorHAnsi"/>
          <w:b/>
          <w:lang w:val="en-GB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6521"/>
      </w:tblGrid>
      <w:tr w:rsidR="009B4704" w:rsidRPr="009B4704" w14:paraId="45FAB84F" w14:textId="713E5CAF" w:rsidTr="006D60E5">
        <w:trPr>
          <w:trHeight w:val="548"/>
        </w:trPr>
        <w:tc>
          <w:tcPr>
            <w:tcW w:w="2376" w:type="dxa"/>
            <w:vAlign w:val="center"/>
          </w:tcPr>
          <w:p w14:paraId="45FAB84E" w14:textId="5D4D393B" w:rsidR="009B4704" w:rsidRPr="009B4704" w:rsidRDefault="009B4704" w:rsidP="00874AFD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Amount Approved</w:t>
            </w:r>
          </w:p>
        </w:tc>
        <w:tc>
          <w:tcPr>
            <w:tcW w:w="6521" w:type="dxa"/>
            <w:vAlign w:val="center"/>
          </w:tcPr>
          <w:p w14:paraId="0076A6AE" w14:textId="5EDA0CDD" w:rsidR="009B4704" w:rsidRPr="00E4639C" w:rsidRDefault="009B4704" w:rsidP="009B4704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lang w:val="en-GB"/>
              </w:rPr>
            </w:pPr>
            <w:r w:rsidRPr="00E463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YES / NO</w:t>
            </w:r>
          </w:p>
        </w:tc>
      </w:tr>
      <w:tr w:rsidR="009B4704" w:rsidRPr="009B4704" w14:paraId="45FAB851" w14:textId="16E12847" w:rsidTr="006D60E5">
        <w:trPr>
          <w:trHeight w:val="548"/>
        </w:trPr>
        <w:tc>
          <w:tcPr>
            <w:tcW w:w="2376" w:type="dxa"/>
            <w:vAlign w:val="center"/>
          </w:tcPr>
          <w:p w14:paraId="45FAB850" w14:textId="77777777" w:rsidR="009B4704" w:rsidRPr="009B4704" w:rsidRDefault="009B4704" w:rsidP="00874AFD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lastRenderedPageBreak/>
              <w:t xml:space="preserve">Name </w:t>
            </w:r>
          </w:p>
        </w:tc>
        <w:tc>
          <w:tcPr>
            <w:tcW w:w="6521" w:type="dxa"/>
            <w:vAlign w:val="center"/>
          </w:tcPr>
          <w:p w14:paraId="56D2EC01" w14:textId="77777777" w:rsidR="009B4704" w:rsidRPr="009B4704" w:rsidRDefault="009B4704" w:rsidP="00874A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  <w:tr w:rsidR="009B4704" w:rsidRPr="009B4704" w14:paraId="45FAB853" w14:textId="3945C27E" w:rsidTr="006D60E5">
        <w:trPr>
          <w:trHeight w:val="548"/>
        </w:trPr>
        <w:tc>
          <w:tcPr>
            <w:tcW w:w="2376" w:type="dxa"/>
            <w:vAlign w:val="center"/>
          </w:tcPr>
          <w:p w14:paraId="45FAB852" w14:textId="77777777" w:rsidR="009B4704" w:rsidRPr="009B4704" w:rsidRDefault="009B4704" w:rsidP="00463A7A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Signature</w:t>
            </w:r>
          </w:p>
        </w:tc>
        <w:tc>
          <w:tcPr>
            <w:tcW w:w="6521" w:type="dxa"/>
            <w:vAlign w:val="center"/>
          </w:tcPr>
          <w:p w14:paraId="44433DA1" w14:textId="77777777" w:rsidR="009B4704" w:rsidRPr="009B4704" w:rsidRDefault="009B4704" w:rsidP="00463A7A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</w:tbl>
    <w:p w14:paraId="45FAB854" w14:textId="77777777" w:rsidR="004616C7" w:rsidRPr="009B4704" w:rsidRDefault="004616C7">
      <w:pPr>
        <w:tabs>
          <w:tab w:val="left" w:pos="3240"/>
        </w:tabs>
        <w:rPr>
          <w:rFonts w:asciiTheme="majorHAnsi" w:hAnsiTheme="majorHAnsi"/>
          <w:lang w:val="en-GB"/>
        </w:rPr>
      </w:pPr>
    </w:p>
    <w:p w14:paraId="45FAB855" w14:textId="4D7A0E9F" w:rsidR="00874AFD" w:rsidRPr="009B4704" w:rsidRDefault="004616C7">
      <w:pPr>
        <w:tabs>
          <w:tab w:val="left" w:pos="3240"/>
        </w:tabs>
        <w:rPr>
          <w:rFonts w:asciiTheme="majorHAnsi" w:hAnsiTheme="majorHAnsi"/>
          <w:b/>
          <w:sz w:val="24"/>
          <w:szCs w:val="32"/>
          <w:lang w:val="en-GB"/>
        </w:rPr>
      </w:pPr>
      <w:r w:rsidRPr="009B4704">
        <w:rPr>
          <w:rFonts w:asciiTheme="majorHAnsi" w:hAnsiTheme="majorHAnsi"/>
          <w:b/>
          <w:sz w:val="24"/>
          <w:szCs w:val="32"/>
          <w:lang w:val="en-GB"/>
        </w:rPr>
        <w:t xml:space="preserve">Approval </w:t>
      </w:r>
      <w:r w:rsidR="009B4704" w:rsidRPr="009B4704">
        <w:rPr>
          <w:rFonts w:asciiTheme="majorHAnsi" w:hAnsiTheme="majorHAnsi"/>
          <w:b/>
          <w:sz w:val="24"/>
          <w:szCs w:val="32"/>
          <w:lang w:val="en-GB"/>
        </w:rPr>
        <w:t>2</w:t>
      </w:r>
    </w:p>
    <w:p w14:paraId="5E8FDB34" w14:textId="77777777" w:rsidR="009B4704" w:rsidRDefault="009B4704">
      <w:pPr>
        <w:tabs>
          <w:tab w:val="left" w:pos="3240"/>
        </w:tabs>
        <w:rPr>
          <w:rFonts w:asciiTheme="majorHAnsi" w:hAnsiTheme="majorHAnsi"/>
          <w:b/>
          <w:lang w:val="en-GB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6521"/>
      </w:tblGrid>
      <w:tr w:rsidR="009B4704" w:rsidRPr="009B4704" w14:paraId="353B9DBA" w14:textId="77777777" w:rsidTr="006D60E5">
        <w:trPr>
          <w:trHeight w:val="548"/>
        </w:trPr>
        <w:tc>
          <w:tcPr>
            <w:tcW w:w="2376" w:type="dxa"/>
            <w:vAlign w:val="center"/>
          </w:tcPr>
          <w:p w14:paraId="7F3A2729" w14:textId="77777777" w:rsidR="009B4704" w:rsidRPr="009B4704" w:rsidRDefault="009B4704" w:rsidP="00D478FD">
            <w:pPr>
              <w:pStyle w:val="Labels"/>
              <w:tabs>
                <w:tab w:val="left" w:pos="3240"/>
              </w:tabs>
              <w:jc w:val="left"/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Amount Approved</w:t>
            </w:r>
          </w:p>
        </w:tc>
        <w:tc>
          <w:tcPr>
            <w:tcW w:w="6521" w:type="dxa"/>
            <w:vAlign w:val="center"/>
          </w:tcPr>
          <w:p w14:paraId="74FD51E4" w14:textId="77777777" w:rsidR="009B4704" w:rsidRPr="00E4639C" w:rsidRDefault="009B4704" w:rsidP="00D478FD">
            <w:pPr>
              <w:pStyle w:val="Labels"/>
              <w:tabs>
                <w:tab w:val="left" w:pos="3240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lang w:val="en-GB"/>
              </w:rPr>
            </w:pPr>
            <w:r w:rsidRPr="00E463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YES / NO</w:t>
            </w:r>
          </w:p>
        </w:tc>
      </w:tr>
      <w:tr w:rsidR="009B4704" w:rsidRPr="009B4704" w14:paraId="06A3AD10" w14:textId="77777777" w:rsidTr="006D60E5">
        <w:trPr>
          <w:trHeight w:val="548"/>
        </w:trPr>
        <w:tc>
          <w:tcPr>
            <w:tcW w:w="2376" w:type="dxa"/>
            <w:vAlign w:val="center"/>
          </w:tcPr>
          <w:p w14:paraId="4B1EB2D3" w14:textId="77777777" w:rsidR="009B4704" w:rsidRPr="009B4704" w:rsidRDefault="009B4704" w:rsidP="00D478FD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Name </w:t>
            </w:r>
          </w:p>
        </w:tc>
        <w:tc>
          <w:tcPr>
            <w:tcW w:w="6521" w:type="dxa"/>
            <w:vAlign w:val="center"/>
          </w:tcPr>
          <w:p w14:paraId="73BF22B7" w14:textId="77777777" w:rsidR="009B4704" w:rsidRPr="009B4704" w:rsidRDefault="009B4704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  <w:tr w:rsidR="009B4704" w:rsidRPr="009B4704" w14:paraId="67291990" w14:textId="77777777" w:rsidTr="006D60E5">
        <w:trPr>
          <w:trHeight w:val="548"/>
        </w:trPr>
        <w:tc>
          <w:tcPr>
            <w:tcW w:w="2376" w:type="dxa"/>
            <w:vAlign w:val="center"/>
          </w:tcPr>
          <w:p w14:paraId="5032E58D" w14:textId="77777777" w:rsidR="009B4704" w:rsidRPr="009B4704" w:rsidRDefault="009B4704" w:rsidP="00D478FD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Signature</w:t>
            </w:r>
          </w:p>
        </w:tc>
        <w:tc>
          <w:tcPr>
            <w:tcW w:w="6521" w:type="dxa"/>
            <w:vAlign w:val="center"/>
          </w:tcPr>
          <w:p w14:paraId="4B9D288A" w14:textId="77777777" w:rsidR="009B4704" w:rsidRPr="009B4704" w:rsidRDefault="009B4704" w:rsidP="00D478FD">
            <w:pPr>
              <w:tabs>
                <w:tab w:val="left" w:pos="3240"/>
              </w:tabs>
              <w:rPr>
                <w:rFonts w:asciiTheme="majorHAnsi" w:hAnsiTheme="majorHAnsi"/>
                <w:lang w:val="en-GB"/>
              </w:rPr>
            </w:pPr>
          </w:p>
        </w:tc>
      </w:tr>
    </w:tbl>
    <w:p w14:paraId="45FAB85C" w14:textId="7E0644ED" w:rsidR="00874AFD" w:rsidRDefault="00874AFD">
      <w:pPr>
        <w:tabs>
          <w:tab w:val="left" w:pos="3240"/>
        </w:tabs>
        <w:rPr>
          <w:rFonts w:asciiTheme="majorHAnsi" w:hAnsiTheme="majorHAnsi"/>
          <w:lang w:val="en-GB"/>
        </w:rPr>
      </w:pPr>
    </w:p>
    <w:p w14:paraId="518F38C0" w14:textId="77777777" w:rsidR="006E5AE2" w:rsidRPr="009B4704" w:rsidRDefault="006E5AE2">
      <w:pPr>
        <w:tabs>
          <w:tab w:val="left" w:pos="3240"/>
        </w:tabs>
        <w:rPr>
          <w:rFonts w:asciiTheme="majorHAnsi" w:hAnsiTheme="majorHAns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2260"/>
        <w:gridCol w:w="2260"/>
        <w:gridCol w:w="2260"/>
      </w:tblGrid>
      <w:tr w:rsidR="006E5AE2" w:rsidRPr="009B4704" w14:paraId="6D044D99" w14:textId="77777777" w:rsidTr="00122D3B">
        <w:trPr>
          <w:trHeight w:val="512"/>
        </w:trPr>
        <w:tc>
          <w:tcPr>
            <w:tcW w:w="2259" w:type="dxa"/>
            <w:vAlign w:val="center"/>
          </w:tcPr>
          <w:p w14:paraId="5D215621" w14:textId="77777777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EVIDENCE</w:t>
            </w:r>
          </w:p>
        </w:tc>
        <w:tc>
          <w:tcPr>
            <w:tcW w:w="2260" w:type="dxa"/>
            <w:vAlign w:val="center"/>
          </w:tcPr>
          <w:p w14:paraId="37F650FA" w14:textId="500CD84C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PAYSLIP 1</w:t>
            </w:r>
          </w:p>
        </w:tc>
        <w:tc>
          <w:tcPr>
            <w:tcW w:w="2260" w:type="dxa"/>
            <w:vAlign w:val="center"/>
          </w:tcPr>
          <w:p w14:paraId="29865A22" w14:textId="2F52D276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PAYSLIP 2</w:t>
            </w:r>
          </w:p>
        </w:tc>
        <w:tc>
          <w:tcPr>
            <w:tcW w:w="2260" w:type="dxa"/>
            <w:vAlign w:val="center"/>
          </w:tcPr>
          <w:p w14:paraId="7F8D5BB6" w14:textId="6A34935D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EMPLOYER VERIFICATION</w:t>
            </w:r>
          </w:p>
        </w:tc>
      </w:tr>
      <w:tr w:rsidR="00874AFD" w:rsidRPr="009B4704" w14:paraId="45FAB85F" w14:textId="77777777" w:rsidTr="00E4639C">
        <w:trPr>
          <w:trHeight w:val="512"/>
        </w:trPr>
        <w:tc>
          <w:tcPr>
            <w:tcW w:w="4519" w:type="dxa"/>
            <w:gridSpan w:val="2"/>
            <w:vAlign w:val="center"/>
          </w:tcPr>
          <w:p w14:paraId="45FAB85D" w14:textId="77777777" w:rsidR="00911CAE" w:rsidRPr="009B4704" w:rsidRDefault="00911CAE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MEMBER NOTIFIED    YES / NO</w:t>
            </w:r>
          </w:p>
        </w:tc>
        <w:tc>
          <w:tcPr>
            <w:tcW w:w="4520" w:type="dxa"/>
            <w:gridSpan w:val="2"/>
            <w:vAlign w:val="center"/>
          </w:tcPr>
          <w:p w14:paraId="45FAB85E" w14:textId="77777777" w:rsidR="00911CAE" w:rsidRPr="009B4704" w:rsidRDefault="00911CAE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 w:rsidRPr="009B4704"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PAYMENT MADE   YES / NO</w:t>
            </w:r>
          </w:p>
        </w:tc>
      </w:tr>
      <w:tr w:rsidR="006E5AE2" w:rsidRPr="009B4704" w14:paraId="170C9221" w14:textId="77777777" w:rsidTr="00E4639C">
        <w:trPr>
          <w:trHeight w:val="512"/>
        </w:trPr>
        <w:tc>
          <w:tcPr>
            <w:tcW w:w="4519" w:type="dxa"/>
            <w:gridSpan w:val="2"/>
            <w:vAlign w:val="center"/>
          </w:tcPr>
          <w:p w14:paraId="0741FCEE" w14:textId="77777777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4520" w:type="dxa"/>
            <w:gridSpan w:val="2"/>
            <w:vAlign w:val="center"/>
          </w:tcPr>
          <w:p w14:paraId="0990E778" w14:textId="6FC00FDF" w:rsidR="006E5AE2" w:rsidRPr="009B4704" w:rsidRDefault="006E5AE2" w:rsidP="00E1128C">
            <w:pPr>
              <w:tabs>
                <w:tab w:val="left" w:pos="3240"/>
              </w:tabs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8"/>
                <w:lang w:val="en-GB"/>
              </w:rPr>
              <w:t>DATE PAYMENT MADE:</w:t>
            </w:r>
          </w:p>
        </w:tc>
      </w:tr>
    </w:tbl>
    <w:p w14:paraId="45FAB860" w14:textId="77777777" w:rsidR="00DD357B" w:rsidRPr="009B4704" w:rsidRDefault="00DD357B" w:rsidP="00DF54B0">
      <w:pPr>
        <w:tabs>
          <w:tab w:val="left" w:pos="3240"/>
        </w:tabs>
        <w:rPr>
          <w:rFonts w:asciiTheme="majorHAnsi" w:hAnsiTheme="majorHAnsi"/>
          <w:lang w:val="en-GB"/>
        </w:rPr>
      </w:pPr>
    </w:p>
    <w:sectPr w:rsidR="00DD357B" w:rsidRPr="009B4704" w:rsidSect="00DF54B0">
      <w:type w:val="continuous"/>
      <w:pgSz w:w="11906" w:h="16838"/>
      <w:pgMar w:top="720" w:right="720" w:bottom="0" w:left="720" w:header="720" w:footer="720" w:gutter="0"/>
      <w:paperSrc w:first="15" w:other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F84C3" w14:textId="77777777" w:rsidR="009F6C20" w:rsidRDefault="009F6C20" w:rsidP="00055C3D">
      <w:r>
        <w:separator/>
      </w:r>
    </w:p>
  </w:endnote>
  <w:endnote w:type="continuationSeparator" w:id="0">
    <w:p w14:paraId="659345B1" w14:textId="77777777" w:rsidR="009F6C20" w:rsidRDefault="009F6C20" w:rsidP="00055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1C513" w14:textId="77777777" w:rsidR="009F6C20" w:rsidRDefault="009F6C20" w:rsidP="00055C3D">
      <w:r>
        <w:separator/>
      </w:r>
    </w:p>
  </w:footnote>
  <w:footnote w:type="continuationSeparator" w:id="0">
    <w:p w14:paraId="411371FE" w14:textId="77777777" w:rsidR="009F6C20" w:rsidRDefault="009F6C20" w:rsidP="00055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07"/>
    <w:rsid w:val="0002115B"/>
    <w:rsid w:val="00055C3D"/>
    <w:rsid w:val="00057085"/>
    <w:rsid w:val="000D2F38"/>
    <w:rsid w:val="000D43C0"/>
    <w:rsid w:val="000F0999"/>
    <w:rsid w:val="001745FE"/>
    <w:rsid w:val="001969C0"/>
    <w:rsid w:val="001D0492"/>
    <w:rsid w:val="00215B07"/>
    <w:rsid w:val="002328A0"/>
    <w:rsid w:val="00266407"/>
    <w:rsid w:val="00283F83"/>
    <w:rsid w:val="002A2CE3"/>
    <w:rsid w:val="002A64DF"/>
    <w:rsid w:val="002C4EE7"/>
    <w:rsid w:val="002D0FB9"/>
    <w:rsid w:val="00303E00"/>
    <w:rsid w:val="00311D8E"/>
    <w:rsid w:val="00350D2A"/>
    <w:rsid w:val="0039795B"/>
    <w:rsid w:val="003F65AA"/>
    <w:rsid w:val="004616C7"/>
    <w:rsid w:val="00463A7A"/>
    <w:rsid w:val="0049386C"/>
    <w:rsid w:val="004D48A5"/>
    <w:rsid w:val="005031F7"/>
    <w:rsid w:val="0052510F"/>
    <w:rsid w:val="0053187B"/>
    <w:rsid w:val="00537435"/>
    <w:rsid w:val="005625A7"/>
    <w:rsid w:val="00562C9B"/>
    <w:rsid w:val="00600B91"/>
    <w:rsid w:val="00603F31"/>
    <w:rsid w:val="00632BD4"/>
    <w:rsid w:val="006942E8"/>
    <w:rsid w:val="006B4654"/>
    <w:rsid w:val="006D60E5"/>
    <w:rsid w:val="006E5AE2"/>
    <w:rsid w:val="007044C0"/>
    <w:rsid w:val="00716F6D"/>
    <w:rsid w:val="00751055"/>
    <w:rsid w:val="00784618"/>
    <w:rsid w:val="007F642B"/>
    <w:rsid w:val="00827022"/>
    <w:rsid w:val="00867E42"/>
    <w:rsid w:val="00874AFD"/>
    <w:rsid w:val="008A428D"/>
    <w:rsid w:val="00911CAE"/>
    <w:rsid w:val="0092028D"/>
    <w:rsid w:val="009609A9"/>
    <w:rsid w:val="009B4704"/>
    <w:rsid w:val="009F6C20"/>
    <w:rsid w:val="00A162B7"/>
    <w:rsid w:val="00A16F26"/>
    <w:rsid w:val="00AD174E"/>
    <w:rsid w:val="00B14013"/>
    <w:rsid w:val="00B858EF"/>
    <w:rsid w:val="00C06CE8"/>
    <w:rsid w:val="00C12F4E"/>
    <w:rsid w:val="00C37F43"/>
    <w:rsid w:val="00CA7D04"/>
    <w:rsid w:val="00CB59CD"/>
    <w:rsid w:val="00CD1C61"/>
    <w:rsid w:val="00CD71EB"/>
    <w:rsid w:val="00D77A28"/>
    <w:rsid w:val="00D92331"/>
    <w:rsid w:val="00DD357B"/>
    <w:rsid w:val="00DE31F8"/>
    <w:rsid w:val="00DF54B0"/>
    <w:rsid w:val="00E1128C"/>
    <w:rsid w:val="00E4639C"/>
    <w:rsid w:val="00E538E2"/>
    <w:rsid w:val="00EC0A3E"/>
    <w:rsid w:val="00F06D5E"/>
    <w:rsid w:val="00F21DBD"/>
    <w:rsid w:val="00F36DFD"/>
    <w:rsid w:val="00F438D9"/>
    <w:rsid w:val="00F67E95"/>
    <w:rsid w:val="00F97820"/>
    <w:rsid w:val="00FD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FAB81D"/>
  <w15:docId w15:val="{1C25434F-F64A-4A23-B5F8-5F9ED12E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8E2"/>
    <w:rPr>
      <w:rFonts w:ascii="Arial" w:hAnsi="Arial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E538E2"/>
    <w:pPr>
      <w:keepNext/>
      <w:pBdr>
        <w:bottom w:val="single" w:sz="4" w:space="1" w:color="auto"/>
      </w:pBdr>
      <w:spacing w:before="240"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te">
    <w:name w:val="Note"/>
    <w:basedOn w:val="DefaultParagraphFont"/>
    <w:rsid w:val="00E538E2"/>
    <w:rPr>
      <w:rFonts w:ascii="Arial" w:hAnsi="Arial"/>
      <w:b/>
      <w:bCs/>
      <w:i/>
      <w:iCs/>
      <w:sz w:val="20"/>
    </w:rPr>
  </w:style>
  <w:style w:type="table" w:styleId="TableGrid">
    <w:name w:val="Table Grid"/>
    <w:basedOn w:val="TableNormal"/>
    <w:uiPriority w:val="59"/>
    <w:rsid w:val="00874A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abels">
    <w:name w:val="Labels"/>
    <w:basedOn w:val="Normal"/>
    <w:rsid w:val="00E538E2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055C3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C3D"/>
    <w:rPr>
      <w:rFonts w:ascii="Arial" w:hAnsi="Arial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55C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C3D"/>
    <w:rPr>
      <w:rFonts w:ascii="Arial" w:hAnsi="Arial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C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C3D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055C3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D174E"/>
    <w:pPr>
      <w:spacing w:before="100" w:beforeAutospacing="1" w:after="100" w:afterAutospacing="1"/>
    </w:pPr>
    <w:rPr>
      <w:rFonts w:ascii="Times New Roman" w:hAnsi="Times New Roman"/>
      <w:sz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570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5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3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8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avid.tiltman@neu.org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riam\AppData\Roaming\Microsoft\Templates\Petty%20cash%20reque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984d6efe-bcd1-4d87-afdc-1e71ef25a7db">
      <Terms xmlns="http://schemas.microsoft.com/office/infopath/2007/PartnerControls"/>
    </lcf76f155ced4ddcb4097134ff3c332f>
    <TaxCatchAll xmlns="4f07a6b6-e7d5-4b37-8574-0b56fb609c5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26363694C4304CB3F5E7EC2CAFD3D9" ma:contentTypeVersion="17" ma:contentTypeDescription="Create a new document." ma:contentTypeScope="" ma:versionID="def0d5937369d69613d89f9d1d97bc53">
  <xsd:schema xmlns:xsd="http://www.w3.org/2001/XMLSchema" xmlns:xs="http://www.w3.org/2001/XMLSchema" xmlns:p="http://schemas.microsoft.com/office/2006/metadata/properties" xmlns:ns1="http://schemas.microsoft.com/sharepoint/v3" xmlns:ns2="984d6efe-bcd1-4d87-afdc-1e71ef25a7db" xmlns:ns3="4f07a6b6-e7d5-4b37-8574-0b56fb609c5e" targetNamespace="http://schemas.microsoft.com/office/2006/metadata/properties" ma:root="true" ma:fieldsID="ff5e2074fd540a969f1b0ba175e972e1" ns1:_="" ns2:_="" ns3:_="">
    <xsd:import namespace="http://schemas.microsoft.com/sharepoint/v3"/>
    <xsd:import namespace="984d6efe-bcd1-4d87-afdc-1e71ef25a7db"/>
    <xsd:import namespace="4f07a6b6-e7d5-4b37-8574-0b56fb609c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d6efe-bcd1-4d87-afdc-1e71ef25a7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82d13f3-7ead-4941-a537-c142246438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07a6b6-e7d5-4b37-8574-0b56fb609c5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a8dd4c1-3ca8-41ae-b3f7-d1be2f696163}" ma:internalName="TaxCatchAll" ma:showField="CatchAllData" ma:web="4f07a6b6-e7d5-4b37-8574-0b56fb609c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9C5476-42E3-4ED3-B5F4-2B1E1E1EE07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84d6efe-bcd1-4d87-afdc-1e71ef25a7db"/>
    <ds:schemaRef ds:uri="4f07a6b6-e7d5-4b37-8574-0b56fb609c5e"/>
  </ds:schemaRefs>
</ds:datastoreItem>
</file>

<file path=customXml/itemProps2.xml><?xml version="1.0" encoding="utf-8"?>
<ds:datastoreItem xmlns:ds="http://schemas.openxmlformats.org/officeDocument/2006/customXml" ds:itemID="{D0A26750-A502-4884-AF65-857E71C76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84d6efe-bcd1-4d87-afdc-1e71ef25a7db"/>
    <ds:schemaRef ds:uri="4f07a6b6-e7d5-4b37-8574-0b56fb609c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45590E-1230-4014-996A-634292B2B67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C784EF-84C3-44BD-81C1-3B4AFDF366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C:\Users\Miriam\AppData\Roaming\Microsoft\Templates\Petty cash request.dot</Template>
  <TotalTime>18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</dc:creator>
  <cp:lastModifiedBy>DAVID TILTMAN</cp:lastModifiedBy>
  <cp:revision>4</cp:revision>
  <dcterms:created xsi:type="dcterms:W3CDTF">2022-10-12T07:53:00Z</dcterms:created>
  <dcterms:modified xsi:type="dcterms:W3CDTF">2023-01-18T20:25:00Z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TC010707841033</vt:lpwstr>
  </property>
  <property fmtid="{D5CDD505-2E9C-101B-9397-08002B2CF9AE}" pid="3" name="ContentTypeId">
    <vt:lpwstr>0x0101006226363694C4304CB3F5E7EC2CAFD3D9</vt:lpwstr>
  </property>
  <property fmtid="{D5CDD505-2E9C-101B-9397-08002B2CF9AE}" pid="4" name="Order">
    <vt:r8>3399000</vt:r8>
  </property>
</Properties>
</file>